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7F" w:rsidRDefault="00B85A7F" w:rsidP="00CF53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427F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497B80">
        <w:rPr>
          <w:rFonts w:ascii="Times New Roman" w:hAnsi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4" o:title=""/>
          </v:shape>
        </w:pict>
      </w:r>
    </w:p>
    <w:p w:rsidR="00B85A7F" w:rsidRDefault="00B85A7F" w:rsidP="00CF53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5A7F" w:rsidRDefault="00B85A7F" w:rsidP="00CF53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5A7F" w:rsidRPr="00497B80" w:rsidRDefault="00B85A7F" w:rsidP="00CF53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5A7F" w:rsidRDefault="00B85A7F" w:rsidP="005875F1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427F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3365"/>
        <w:gridCol w:w="1946"/>
        <w:gridCol w:w="1735"/>
        <w:gridCol w:w="2178"/>
      </w:tblGrid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Национальный русский и чувашский праздник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Музыкальный руководитель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Вафина З.Ю.,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по стихам армянской детской писательницы Сильвы Капутикян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конкурс чтецов среди воспитанников ДОУ посвященный Дню родного языка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- Апрель,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и др. творческих работ,  выполненные по мотивам сказок  Г. Тукая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(работа с родителями)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татарского языка Файзуллина Р.Х., 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Декады родного языка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Вафина З.Ю., 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Утренник ДОУ о родном языке  «Фестиваль народных сказок»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Национального фестиваля детского художественного творчества «Без </w:t>
            </w: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бәрге</w:t>
            </w: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 Гимадеева М. А.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Танцевальный национальный баттл видеороликов </w:t>
            </w:r>
            <w:r w:rsidRPr="0054445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5444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 танцую...»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Районный фестиваль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«Детство без границ»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 Гимадеева М. А.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Национальный чувашский праздник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«Акатуй»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"Сабантуй "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 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Утренник в ДОУ посвященный Дню русского языка – Пушкинскому Дню России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jc w:val="center"/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государственного флага Республики Армения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jc w:val="center"/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творческий конкурс чтецов, посвященный дню русского языка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5444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4445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Чувашской</w:t>
            </w:r>
            <w:r w:rsidRPr="005444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Республики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Неделя  национальных народных игр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Музыкальный руководитель Вафина З.Ю.,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Национальный армянский праздник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«Вардавар»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 Воспитатель татарского языка Файзуллина Р.Х., 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мини – плакатов о детском чувашском писателе  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гостиная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«День Татарстана»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Вафина З.Ю., Воспитатель татарского языка Файзуллина Р.Х.,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на асфальте «Планета детства»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Речевая викторина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«Устное – народное творчество»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 Садрутдинова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Р. А.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Фотоконкурс  «Край мой родной»</w:t>
            </w:r>
            <w:r w:rsidRPr="0054445E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по дополнительному образованию Мухтарова Л. Б.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Посещение центральной библиотеки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«Мой родной язык – народной мудрости родник» 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дидактических пособий «Когда мы едины, мы непобедимы!»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Старший воспитатель Гимадеева М. А.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конкурс проектов ко дню народного единства «Только в единстве сила России»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Р.Х., Старший воспитатель Гимадеева М. А.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54445E">
              <w:rPr>
                <w:color w:val="000000"/>
              </w:rPr>
              <w:t>Декада национальных праздников, проживающих в Новошешминском районе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Виртуальное  путешествие по  памятным и историческим местам Казани, Чебоксар, Еревана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татарского языка Файзуллина Р.Х., Воспитатели </w:t>
            </w:r>
          </w:p>
        </w:tc>
      </w:tr>
      <w:tr w:rsidR="00B85A7F" w:rsidRPr="0054445E" w:rsidTr="0054445E">
        <w:tc>
          <w:tcPr>
            <w:tcW w:w="63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365" w:type="dxa"/>
            <w:vAlign w:val="center"/>
          </w:tcPr>
          <w:p w:rsidR="00B85A7F" w:rsidRPr="0054445E" w:rsidRDefault="00B85A7F" w:rsidP="0054445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Районный конкурс на лучшее мероприятие посвященное году родных языков и народного единства</w:t>
            </w:r>
          </w:p>
        </w:tc>
        <w:tc>
          <w:tcPr>
            <w:tcW w:w="1946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35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Декабрь, </w:t>
            </w:r>
          </w:p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4445E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8" w:type="dxa"/>
            <w:vAlign w:val="center"/>
          </w:tcPr>
          <w:p w:rsidR="00B85A7F" w:rsidRPr="0054445E" w:rsidRDefault="00B85A7F" w:rsidP="00544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45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татарского языка Файзуллина Р.Х.</w:t>
            </w:r>
          </w:p>
        </w:tc>
      </w:tr>
    </w:tbl>
    <w:p w:rsidR="00B85A7F" w:rsidRDefault="00B85A7F" w:rsidP="00CF53BF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5A7F" w:rsidRPr="003427F1" w:rsidRDefault="00B85A7F" w:rsidP="008E4AB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Примечание:</w:t>
      </w:r>
    </w:p>
    <w:sectPr w:rsidR="00B85A7F" w:rsidRPr="003427F1" w:rsidSect="00F3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3A9"/>
    <w:rsid w:val="00053BA1"/>
    <w:rsid w:val="000E6CAF"/>
    <w:rsid w:val="00135085"/>
    <w:rsid w:val="001467C5"/>
    <w:rsid w:val="0017155C"/>
    <w:rsid w:val="001A1649"/>
    <w:rsid w:val="001A1FB5"/>
    <w:rsid w:val="001C0C6A"/>
    <w:rsid w:val="001F1854"/>
    <w:rsid w:val="00244AAE"/>
    <w:rsid w:val="002575CC"/>
    <w:rsid w:val="002A7A56"/>
    <w:rsid w:val="003427F1"/>
    <w:rsid w:val="0040030B"/>
    <w:rsid w:val="00403C49"/>
    <w:rsid w:val="004328C8"/>
    <w:rsid w:val="00491AE6"/>
    <w:rsid w:val="00497B80"/>
    <w:rsid w:val="004C0965"/>
    <w:rsid w:val="004C70B7"/>
    <w:rsid w:val="00512C47"/>
    <w:rsid w:val="00537F0A"/>
    <w:rsid w:val="00543A8E"/>
    <w:rsid w:val="0054445E"/>
    <w:rsid w:val="00574012"/>
    <w:rsid w:val="005875F1"/>
    <w:rsid w:val="005D3DB3"/>
    <w:rsid w:val="006734B2"/>
    <w:rsid w:val="006931F5"/>
    <w:rsid w:val="007D4807"/>
    <w:rsid w:val="00840652"/>
    <w:rsid w:val="008A70A1"/>
    <w:rsid w:val="008D1E68"/>
    <w:rsid w:val="008E4AB5"/>
    <w:rsid w:val="009470F2"/>
    <w:rsid w:val="009A766A"/>
    <w:rsid w:val="009F04DB"/>
    <w:rsid w:val="00A47BB5"/>
    <w:rsid w:val="00AC75DA"/>
    <w:rsid w:val="00AD3D6E"/>
    <w:rsid w:val="00AE2361"/>
    <w:rsid w:val="00AE4502"/>
    <w:rsid w:val="00B25427"/>
    <w:rsid w:val="00B85A7F"/>
    <w:rsid w:val="00BE13CD"/>
    <w:rsid w:val="00BE2CDC"/>
    <w:rsid w:val="00CE6708"/>
    <w:rsid w:val="00CF453E"/>
    <w:rsid w:val="00CF53BF"/>
    <w:rsid w:val="00D33C92"/>
    <w:rsid w:val="00D6432C"/>
    <w:rsid w:val="00D71042"/>
    <w:rsid w:val="00DF2369"/>
    <w:rsid w:val="00E27745"/>
    <w:rsid w:val="00E951B3"/>
    <w:rsid w:val="00EA4F18"/>
    <w:rsid w:val="00F0127C"/>
    <w:rsid w:val="00F163A9"/>
    <w:rsid w:val="00F31E07"/>
    <w:rsid w:val="00F329A1"/>
    <w:rsid w:val="00FB22FD"/>
    <w:rsid w:val="00FF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CDC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E2C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AE45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50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288</TotalTime>
  <Pages>4</Pages>
  <Words>691</Words>
  <Characters>3943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Дом</cp:lastModifiedBy>
  <cp:revision>39</cp:revision>
  <cp:lastPrinted>2021-01-20T06:07:00Z</cp:lastPrinted>
  <dcterms:created xsi:type="dcterms:W3CDTF">2021-01-19T10:48:00Z</dcterms:created>
  <dcterms:modified xsi:type="dcterms:W3CDTF">2021-01-29T11:14:00Z</dcterms:modified>
</cp:coreProperties>
</file>